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206BD" w14:textId="77777777" w:rsidR="00B27EDB" w:rsidRPr="00C130B1" w:rsidRDefault="00B27EDB" w:rsidP="00673845">
      <w:pPr>
        <w:pStyle w:val="Textkrper"/>
      </w:pPr>
      <w:bookmarkStart w:id="0" w:name="_GoBack"/>
      <w:bookmarkEnd w:id="0"/>
    </w:p>
    <w:p w14:paraId="5B092D9E" w14:textId="09E7B68E" w:rsidR="00B27EDB" w:rsidRPr="00C130B1" w:rsidRDefault="00B27EDB" w:rsidP="00673845">
      <w:pPr>
        <w:pStyle w:val="Textkrper"/>
      </w:pPr>
    </w:p>
    <w:p w14:paraId="0A27EB25" w14:textId="77777777" w:rsidR="00B27EDB" w:rsidRPr="00C130B1" w:rsidRDefault="00B27EDB" w:rsidP="00673845">
      <w:pPr>
        <w:pStyle w:val="Textkrper"/>
      </w:pPr>
    </w:p>
    <w:p w14:paraId="3874930E" w14:textId="77777777" w:rsidR="00B27EDB" w:rsidRPr="00C130B1" w:rsidRDefault="00B27EDB" w:rsidP="00673845">
      <w:pPr>
        <w:pStyle w:val="Textkrper"/>
      </w:pPr>
    </w:p>
    <w:p w14:paraId="6B3A44CB" w14:textId="77777777" w:rsidR="00B27EDB" w:rsidRDefault="00B27EDB" w:rsidP="00673845">
      <w:pPr>
        <w:pStyle w:val="Textkrper"/>
      </w:pPr>
    </w:p>
    <w:p w14:paraId="356E0F3E" w14:textId="1B076C05" w:rsidR="00FA7B64" w:rsidRDefault="00FA7B64" w:rsidP="00673845">
      <w:pPr>
        <w:pStyle w:val="Textkrper"/>
      </w:pPr>
    </w:p>
    <w:p w14:paraId="5A4B7BCA" w14:textId="77777777" w:rsidR="00FA7B64" w:rsidRDefault="00FA7B64" w:rsidP="00673845">
      <w:pPr>
        <w:pStyle w:val="Textkrper"/>
      </w:pPr>
    </w:p>
    <w:p w14:paraId="1CD8CC0D" w14:textId="77777777" w:rsidR="00FA7B64" w:rsidRPr="00C130B1" w:rsidRDefault="00FA7B64" w:rsidP="00673845">
      <w:pPr>
        <w:pStyle w:val="Textkrper"/>
      </w:pPr>
    </w:p>
    <w:p w14:paraId="4418D621" w14:textId="6491C314" w:rsidR="00B27EDB" w:rsidRPr="00C130B1" w:rsidRDefault="00B27EDB" w:rsidP="00673845">
      <w:pPr>
        <w:pStyle w:val="Textkrper"/>
      </w:pPr>
    </w:p>
    <w:p w14:paraId="07DB8DCD" w14:textId="799AFC0F" w:rsidR="00B27EDB" w:rsidRPr="00C130B1" w:rsidRDefault="002A3318" w:rsidP="00673845">
      <w:pPr>
        <w:pStyle w:val="Textkrp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93F0FC" wp14:editId="4D8FF82F">
            <wp:simplePos x="0" y="0"/>
            <wp:positionH relativeFrom="margin">
              <wp:align>left</wp:align>
            </wp:positionH>
            <wp:positionV relativeFrom="margin">
              <wp:posOffset>3930963</wp:posOffset>
            </wp:positionV>
            <wp:extent cx="596900" cy="35306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1FCDFC" wp14:editId="25900A37">
                <wp:simplePos x="0" y="0"/>
                <wp:positionH relativeFrom="column">
                  <wp:posOffset>192689</wp:posOffset>
                </wp:positionH>
                <wp:positionV relativeFrom="paragraph">
                  <wp:posOffset>2402395</wp:posOffset>
                </wp:positionV>
                <wp:extent cx="266132" cy="218364"/>
                <wp:effectExtent l="0" t="0" r="63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32" cy="218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B901A" w14:textId="77777777" w:rsidR="002A3318" w:rsidRDefault="002A331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FCDF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.15pt;margin-top:189.15pt;width:20.95pt;height: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" fillcolor="white [3201]" stroked="f" strokeweight=".5pt">
                <v:textbox inset="0,0,0,0">
                  <w:txbxContent>
                    <w:p w14:paraId="04CB901A" w14:textId="77777777" w:rsidR="002A3318" w:rsidRDefault="002A3318"/>
                  </w:txbxContent>
                </v:textbox>
              </v:shape>
            </w:pict>
          </mc:Fallback>
        </mc:AlternateContent>
      </w:r>
      <w:r w:rsidR="00FA7B6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AD277D" wp14:editId="23FA6A2D">
                <wp:simplePos x="0" y="0"/>
                <wp:positionH relativeFrom="column">
                  <wp:posOffset>230505</wp:posOffset>
                </wp:positionH>
                <wp:positionV relativeFrom="paragraph">
                  <wp:posOffset>2378710</wp:posOffset>
                </wp:positionV>
                <wp:extent cx="3057525" cy="2333625"/>
                <wp:effectExtent l="0" t="0" r="9525" b="952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33DC1" w14:textId="77777777" w:rsidR="00FA7B64" w:rsidRPr="000A2E2E" w:rsidRDefault="00FA7B64" w:rsidP="007C1B94">
                            <w:pPr>
                              <w:pStyle w:val="Titel"/>
                              <w:spacing w:line="240" w:lineRule="auto"/>
                              <w:rPr>
                                <w:rStyle w:val="Hellblau"/>
                                <w:rFonts w:ascii="KFW Centro Sans" w:hAnsi="KFW Centro Sans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7C1B94">
                              <w:rPr>
                                <w:rFonts w:ascii="KFW Centro Sans" w:hAnsi="KFW Centro Sans"/>
                                <w:color w:val="A4B419" w:themeColor="accent2"/>
                                <w:lang w:val="de-DE"/>
                              </w:rPr>
                              <w:t>∆</w:t>
                            </w:r>
                            <w:r w:rsidRPr="000A2E2E">
                              <w:rPr>
                                <w:rFonts w:ascii="KFW Centro Sans" w:hAnsi="KFW Centro Sans"/>
                                <w:sz w:val="44"/>
                                <w:szCs w:val="44"/>
                                <w:lang w:val="de-DE"/>
                              </w:rPr>
                              <w:t xml:space="preserve">Save </w:t>
                            </w:r>
                            <w:proofErr w:type="spellStart"/>
                            <w:r w:rsidRPr="000A2E2E">
                              <w:rPr>
                                <w:rFonts w:ascii="KFW Centro Sans" w:hAnsi="KFW Centro Sans"/>
                                <w:sz w:val="44"/>
                                <w:szCs w:val="44"/>
                                <w:lang w:val="de-DE"/>
                              </w:rPr>
                              <w:t>the</w:t>
                            </w:r>
                            <w:proofErr w:type="spellEnd"/>
                            <w:r w:rsidRPr="000A2E2E">
                              <w:rPr>
                                <w:rFonts w:ascii="KFW Centro Sans" w:hAnsi="KFW Centro Sans"/>
                                <w:sz w:val="44"/>
                                <w:szCs w:val="44"/>
                                <w:lang w:val="de-DE"/>
                              </w:rPr>
                              <w:t xml:space="preserve"> date:</w:t>
                            </w:r>
                            <w:r w:rsidRPr="000A2E2E">
                              <w:rPr>
                                <w:rStyle w:val="Hellblau"/>
                                <w:rFonts w:ascii="KFW Centro Sans" w:hAnsi="KFW Centro Sans"/>
                                <w:sz w:val="44"/>
                                <w:szCs w:val="44"/>
                                <w:lang w:val="de-DE"/>
                              </w:rPr>
                              <w:t xml:space="preserve"> </w:t>
                            </w:r>
                          </w:p>
                          <w:p w14:paraId="7EC4EE0D" w14:textId="77777777" w:rsidR="00254295" w:rsidRPr="000A2E2E" w:rsidRDefault="00254295" w:rsidP="007C1B94">
                            <w:pPr>
                              <w:rPr>
                                <w:rStyle w:val="Hellblau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0A2E2E">
                              <w:rPr>
                                <w:rStyle w:val="Hellblau"/>
                                <w:sz w:val="44"/>
                                <w:szCs w:val="44"/>
                                <w:lang w:val="de-DE"/>
                              </w:rPr>
                              <w:t>Die KfW als Arbeitgeber</w:t>
                            </w:r>
                          </w:p>
                          <w:p w14:paraId="63ED59DD" w14:textId="77777777" w:rsidR="00254295" w:rsidRPr="000A2E2E" w:rsidRDefault="00254295" w:rsidP="007C1B94">
                            <w:pPr>
                              <w:rPr>
                                <w:rStyle w:val="Hellblau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0A2E2E">
                              <w:rPr>
                                <w:rStyle w:val="Hellblau"/>
                                <w:sz w:val="44"/>
                                <w:szCs w:val="44"/>
                                <w:lang w:val="de-DE"/>
                              </w:rPr>
                              <w:t>Einladung zum Recruiting-Event</w:t>
                            </w:r>
                          </w:p>
                          <w:p w14:paraId="239D57EA" w14:textId="77777777" w:rsidR="00FA7B64" w:rsidRPr="008B63E8" w:rsidRDefault="00FA7B64" w:rsidP="00FA7B64">
                            <w:pPr>
                              <w:pStyle w:val="Titel-HL2427"/>
                              <w:spacing w:line="240" w:lineRule="auto"/>
                              <w:ind w:left="284"/>
                              <w:rPr>
                                <w:rStyle w:val="Hellblau"/>
                                <w:rFonts w:ascii="KFW Centro Sans" w:hAnsi="KFW Centro Sans"/>
                                <w:lang w:val="de-DE"/>
                              </w:rPr>
                            </w:pPr>
                          </w:p>
                          <w:p w14:paraId="664283AC" w14:textId="77777777" w:rsidR="008133CD" w:rsidRPr="00840651" w:rsidRDefault="00254295" w:rsidP="000A2E2E">
                            <w:pPr>
                              <w:pStyle w:val="Titel-Subline1619"/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KFW Centro Sans" w:hAnsi="KFW Centro Sans"/>
                                <w:color w:val="5A6166" w:themeColor="text1"/>
                                <w:lang w:val="de-DE"/>
                              </w:rPr>
                            </w:pPr>
                            <w:r w:rsidRPr="00840651">
                              <w:rPr>
                                <w:rFonts w:ascii="KFW Centro Sans" w:hAnsi="KFW Centro Sans"/>
                                <w:color w:val="5A6166" w:themeColor="text1"/>
                                <w:lang w:val="de-DE"/>
                              </w:rPr>
                              <w:t>Frankfurt am Main</w:t>
                            </w:r>
                            <w:r w:rsidR="00FA7B64" w:rsidRPr="00840651">
                              <w:rPr>
                                <w:rFonts w:ascii="KFW Centro Sans" w:hAnsi="KFW Centro Sans"/>
                                <w:color w:val="5A6166" w:themeColor="text1"/>
                                <w:lang w:val="de-DE"/>
                              </w:rPr>
                              <w:t xml:space="preserve">, </w:t>
                            </w:r>
                          </w:p>
                          <w:p w14:paraId="20C24B42" w14:textId="79A7C024" w:rsidR="00FA7B64" w:rsidRPr="000A2E2E" w:rsidRDefault="00427A59" w:rsidP="000A2E2E">
                            <w:pPr>
                              <w:pStyle w:val="Titel-Subline1619"/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KFW Centro Sans" w:hAnsi="KFW Centro Sans"/>
                                <w:color w:val="5A6166" w:themeColor="text1"/>
                              </w:rPr>
                            </w:pPr>
                            <w:r>
                              <w:rPr>
                                <w:rFonts w:ascii="KFW Centro Sans" w:hAnsi="KFW Centro Sans"/>
                                <w:color w:val="5A6166" w:themeColor="text1"/>
                                <w:lang w:val="de-DE"/>
                              </w:rPr>
                              <w:t>2</w:t>
                            </w:r>
                            <w:r w:rsidR="00FA7B64" w:rsidRPr="000A2E2E">
                              <w:rPr>
                                <w:rFonts w:ascii="KFW Centro Sans" w:hAnsi="KFW Centro Sans"/>
                                <w:color w:val="5A6166" w:themeColor="text1"/>
                              </w:rPr>
                              <w:t>.</w:t>
                            </w:r>
                            <w:r w:rsidR="008F1BD7">
                              <w:rPr>
                                <w:rFonts w:ascii="KFW Centro Sans" w:hAnsi="KFW Centro Sans"/>
                                <w:color w:val="5A6166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FW Centro Sans" w:hAnsi="KFW Centro Sans"/>
                                <w:color w:val="5A6166" w:themeColor="text1"/>
                              </w:rPr>
                              <w:t>März</w:t>
                            </w:r>
                            <w:proofErr w:type="spellEnd"/>
                            <w:r w:rsidR="004D06CD" w:rsidRPr="000A2E2E">
                              <w:rPr>
                                <w:rFonts w:ascii="KFW Centro Sans" w:hAnsi="KFW Centro Sans"/>
                                <w:color w:val="5A6166" w:themeColor="text1"/>
                              </w:rPr>
                              <w:t xml:space="preserve"> 202</w:t>
                            </w:r>
                            <w:r>
                              <w:rPr>
                                <w:rFonts w:ascii="KFW Centro Sans" w:hAnsi="KFW Centro Sans"/>
                                <w:color w:val="5A6166" w:themeColor="text1"/>
                              </w:rPr>
                              <w:t>2</w:t>
                            </w:r>
                          </w:p>
                          <w:p w14:paraId="58CDDA6C" w14:textId="77777777" w:rsidR="00FA7B64" w:rsidRPr="00254295" w:rsidRDefault="00FA7B64" w:rsidP="00FA7B64">
                            <w:pPr>
                              <w:spacing w:line="240" w:lineRule="auto"/>
                              <w:ind w:left="284"/>
                              <w:rPr>
                                <w:rFonts w:ascii="KFW Centro Sans" w:hAnsi="KFW Centro Sans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277D" id="Textfeld 26" o:spid="_x0000_s1027" type="#_x0000_t202" style="position:absolute;margin-left:18.15pt;margin-top:187.3pt;width:240.75pt;height:18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" filled="f" stroked="f" strokeweight=".5pt">
                <v:textbox inset="0,0,0,0">
                  <w:txbxContent>
                    <w:p w14:paraId="4EE33DC1" w14:textId="77777777" w:rsidR="00FA7B64" w:rsidRPr="000A2E2E" w:rsidRDefault="00FA7B64" w:rsidP="007C1B94">
                      <w:pPr>
                        <w:pStyle w:val="Titel"/>
                        <w:spacing w:line="240" w:lineRule="auto"/>
                        <w:rPr>
                          <w:rStyle w:val="Hellblau"/>
                          <w:rFonts w:ascii="KFW Centro Sans" w:hAnsi="KFW Centro Sans"/>
                          <w:sz w:val="44"/>
                          <w:szCs w:val="44"/>
                          <w:lang w:val="de-DE"/>
                        </w:rPr>
                      </w:pPr>
                      <w:r w:rsidRPr="007C1B94">
                        <w:rPr>
                          <w:rFonts w:ascii="KFW Centro Sans" w:hAnsi="KFW Centro Sans"/>
                          <w:color w:val="A4B419" w:themeColor="accent2"/>
                          <w:lang w:val="de-DE"/>
                        </w:rPr>
                        <w:t>∆</w:t>
                      </w:r>
                      <w:r w:rsidRPr="000A2E2E">
                        <w:rPr>
                          <w:rFonts w:ascii="KFW Centro Sans" w:hAnsi="KFW Centro Sans"/>
                          <w:sz w:val="44"/>
                          <w:szCs w:val="44"/>
                          <w:lang w:val="de-DE"/>
                        </w:rPr>
                        <w:t xml:space="preserve">Save </w:t>
                      </w:r>
                      <w:proofErr w:type="spellStart"/>
                      <w:r w:rsidRPr="000A2E2E">
                        <w:rPr>
                          <w:rFonts w:ascii="KFW Centro Sans" w:hAnsi="KFW Centro Sans"/>
                          <w:sz w:val="44"/>
                          <w:szCs w:val="44"/>
                          <w:lang w:val="de-DE"/>
                        </w:rPr>
                        <w:t>the</w:t>
                      </w:r>
                      <w:proofErr w:type="spellEnd"/>
                      <w:r w:rsidRPr="000A2E2E">
                        <w:rPr>
                          <w:rFonts w:ascii="KFW Centro Sans" w:hAnsi="KFW Centro Sans"/>
                          <w:sz w:val="44"/>
                          <w:szCs w:val="44"/>
                          <w:lang w:val="de-DE"/>
                        </w:rPr>
                        <w:t xml:space="preserve"> date:</w:t>
                      </w:r>
                      <w:r w:rsidRPr="000A2E2E">
                        <w:rPr>
                          <w:rStyle w:val="Hellblau"/>
                          <w:rFonts w:ascii="KFW Centro Sans" w:hAnsi="KFW Centro Sans"/>
                          <w:sz w:val="44"/>
                          <w:szCs w:val="44"/>
                          <w:lang w:val="de-DE"/>
                        </w:rPr>
                        <w:t xml:space="preserve"> </w:t>
                      </w:r>
                    </w:p>
                    <w:p w14:paraId="7EC4EE0D" w14:textId="77777777" w:rsidR="00254295" w:rsidRPr="000A2E2E" w:rsidRDefault="00254295" w:rsidP="007C1B94">
                      <w:pPr>
                        <w:rPr>
                          <w:rStyle w:val="Hellblau"/>
                          <w:sz w:val="44"/>
                          <w:szCs w:val="44"/>
                          <w:lang w:val="de-DE"/>
                        </w:rPr>
                      </w:pPr>
                      <w:r w:rsidRPr="000A2E2E">
                        <w:rPr>
                          <w:rStyle w:val="Hellblau"/>
                          <w:sz w:val="44"/>
                          <w:szCs w:val="44"/>
                          <w:lang w:val="de-DE"/>
                        </w:rPr>
                        <w:t>Die KfW als Arbeitgeber</w:t>
                      </w:r>
                    </w:p>
                    <w:p w14:paraId="63ED59DD" w14:textId="77777777" w:rsidR="00254295" w:rsidRPr="000A2E2E" w:rsidRDefault="00254295" w:rsidP="007C1B94">
                      <w:pPr>
                        <w:rPr>
                          <w:rStyle w:val="Hellblau"/>
                          <w:sz w:val="44"/>
                          <w:szCs w:val="44"/>
                          <w:lang w:val="de-DE"/>
                        </w:rPr>
                      </w:pPr>
                      <w:r w:rsidRPr="000A2E2E">
                        <w:rPr>
                          <w:rStyle w:val="Hellblau"/>
                          <w:sz w:val="44"/>
                          <w:szCs w:val="44"/>
                          <w:lang w:val="de-DE"/>
                        </w:rPr>
                        <w:t>Einladung zum Recruiting-Event</w:t>
                      </w:r>
                    </w:p>
                    <w:p w14:paraId="239D57EA" w14:textId="77777777" w:rsidR="00FA7B64" w:rsidRPr="008B63E8" w:rsidRDefault="00FA7B64" w:rsidP="00FA7B64">
                      <w:pPr>
                        <w:pStyle w:val="Titel-HL2427"/>
                        <w:spacing w:line="240" w:lineRule="auto"/>
                        <w:ind w:left="284"/>
                        <w:rPr>
                          <w:rStyle w:val="Hellblau"/>
                          <w:rFonts w:ascii="KFW Centro Sans" w:hAnsi="KFW Centro Sans"/>
                          <w:lang w:val="de-DE"/>
                        </w:rPr>
                      </w:pPr>
                    </w:p>
                    <w:p w14:paraId="664283AC" w14:textId="77777777" w:rsidR="008133CD" w:rsidRPr="00840651" w:rsidRDefault="00254295" w:rsidP="000A2E2E">
                      <w:pPr>
                        <w:pStyle w:val="Titel-Subline1619"/>
                        <w:tabs>
                          <w:tab w:val="left" w:pos="284"/>
                        </w:tabs>
                        <w:spacing w:line="240" w:lineRule="auto"/>
                        <w:rPr>
                          <w:rFonts w:ascii="KFW Centro Sans" w:hAnsi="KFW Centro Sans"/>
                          <w:color w:val="5A6166" w:themeColor="text1"/>
                          <w:lang w:val="de-DE"/>
                        </w:rPr>
                      </w:pPr>
                      <w:r w:rsidRPr="00840651">
                        <w:rPr>
                          <w:rFonts w:ascii="KFW Centro Sans" w:hAnsi="KFW Centro Sans"/>
                          <w:color w:val="5A6166" w:themeColor="text1"/>
                          <w:lang w:val="de-DE"/>
                        </w:rPr>
                        <w:t>Frankfurt am Main</w:t>
                      </w:r>
                      <w:r w:rsidR="00FA7B64" w:rsidRPr="00840651">
                        <w:rPr>
                          <w:rFonts w:ascii="KFW Centro Sans" w:hAnsi="KFW Centro Sans"/>
                          <w:color w:val="5A6166" w:themeColor="text1"/>
                          <w:lang w:val="de-DE"/>
                        </w:rPr>
                        <w:t xml:space="preserve">, </w:t>
                      </w:r>
                    </w:p>
                    <w:p w14:paraId="20C24B42" w14:textId="79A7C024" w:rsidR="00FA7B64" w:rsidRPr="000A2E2E" w:rsidRDefault="00427A59" w:rsidP="000A2E2E">
                      <w:pPr>
                        <w:pStyle w:val="Titel-Subline1619"/>
                        <w:tabs>
                          <w:tab w:val="left" w:pos="284"/>
                        </w:tabs>
                        <w:spacing w:line="240" w:lineRule="auto"/>
                        <w:rPr>
                          <w:rFonts w:ascii="KFW Centro Sans" w:hAnsi="KFW Centro Sans"/>
                          <w:color w:val="5A6166" w:themeColor="text1"/>
                        </w:rPr>
                      </w:pPr>
                      <w:r>
                        <w:rPr>
                          <w:rFonts w:ascii="KFW Centro Sans" w:hAnsi="KFW Centro Sans"/>
                          <w:color w:val="5A6166" w:themeColor="text1"/>
                          <w:lang w:val="de-DE"/>
                        </w:rPr>
                        <w:t>2</w:t>
                      </w:r>
                      <w:r w:rsidR="00FA7B64" w:rsidRPr="000A2E2E">
                        <w:rPr>
                          <w:rFonts w:ascii="KFW Centro Sans" w:hAnsi="KFW Centro Sans"/>
                          <w:color w:val="5A6166" w:themeColor="text1"/>
                        </w:rPr>
                        <w:t>.</w:t>
                      </w:r>
                      <w:r w:rsidR="008F1BD7">
                        <w:rPr>
                          <w:rFonts w:ascii="KFW Centro Sans" w:hAnsi="KFW Centro Sans"/>
                          <w:color w:val="5A6166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FW Centro Sans" w:hAnsi="KFW Centro Sans"/>
                          <w:color w:val="5A6166" w:themeColor="text1"/>
                        </w:rPr>
                        <w:t>März</w:t>
                      </w:r>
                      <w:proofErr w:type="spellEnd"/>
                      <w:r w:rsidR="004D06CD" w:rsidRPr="000A2E2E">
                        <w:rPr>
                          <w:rFonts w:ascii="KFW Centro Sans" w:hAnsi="KFW Centro Sans"/>
                          <w:color w:val="5A6166" w:themeColor="text1"/>
                        </w:rPr>
                        <w:t xml:space="preserve"> 202</w:t>
                      </w:r>
                      <w:r>
                        <w:rPr>
                          <w:rFonts w:ascii="KFW Centro Sans" w:hAnsi="KFW Centro Sans"/>
                          <w:color w:val="5A6166" w:themeColor="text1"/>
                        </w:rPr>
                        <w:t>2</w:t>
                      </w:r>
                    </w:p>
                    <w:p w14:paraId="58CDDA6C" w14:textId="77777777" w:rsidR="00FA7B64" w:rsidRPr="00254295" w:rsidRDefault="00FA7B64" w:rsidP="00FA7B64">
                      <w:pPr>
                        <w:spacing w:line="240" w:lineRule="auto"/>
                        <w:ind w:left="284"/>
                        <w:rPr>
                          <w:rFonts w:ascii="KFW Centro Sans" w:hAnsi="KFW Centro Sans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BB4D6" w14:textId="6BD762E2" w:rsidR="00B27EDB" w:rsidRPr="00C130B1" w:rsidRDefault="00B27EDB" w:rsidP="00B065A7">
      <w:pPr>
        <w:pStyle w:val="Textkrper"/>
        <w:sectPr w:rsidR="00B27EDB" w:rsidRPr="00C130B1" w:rsidSect="00955FED">
          <w:headerReference w:type="default" r:id="rId8"/>
          <w:footerReference w:type="default" r:id="rId9"/>
          <w:pgSz w:w="5942" w:h="11901" w:orient="landscape"/>
          <w:pgMar w:top="567" w:right="567" w:bottom="567" w:left="567" w:header="720" w:footer="720" w:gutter="0"/>
          <w:pgBorders w:zOrder="back" w:offsetFrom="page"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20"/>
          <w:docGrid w:linePitch="245"/>
        </w:sectPr>
      </w:pPr>
    </w:p>
    <w:p w14:paraId="63B53488" w14:textId="77777777" w:rsidR="00B27EDB" w:rsidRDefault="00D56169" w:rsidP="00F817B5">
      <w:pPr>
        <w:pStyle w:val="Textkrp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6184F" wp14:editId="4DEE5098">
                <wp:simplePos x="0" y="0"/>
                <wp:positionH relativeFrom="margin">
                  <wp:align>left</wp:align>
                </wp:positionH>
                <wp:positionV relativeFrom="topMargin">
                  <wp:posOffset>1076325</wp:posOffset>
                </wp:positionV>
                <wp:extent cx="2853690" cy="4906370"/>
                <wp:effectExtent l="0" t="0" r="3810" b="889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90" cy="490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01CD5" w14:textId="0BA32D03" w:rsidR="00427A59" w:rsidRPr="00254295" w:rsidRDefault="004968D7" w:rsidP="00427A59">
                            <w:pPr>
                              <w:ind w:left="1440" w:hanging="1440"/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09</w:t>
                            </w:r>
                            <w:r w:rsidR="00254295"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="00254295"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0 Uhr</w:t>
                            </w:r>
                            <w:r w:rsidR="00254295"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254295"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27A59" w:rsidRPr="00427A59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Begrüßung und</w:t>
                            </w:r>
                            <w:r w:rsidR="00427A59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427A59" w:rsidRPr="00254295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Vorstellungsrunde</w:t>
                            </w:r>
                          </w:p>
                          <w:p w14:paraId="5ACEC78E" w14:textId="77777777" w:rsidR="00427A59" w:rsidRPr="00254295" w:rsidRDefault="00427A59" w:rsidP="00427A59">
                            <w:pPr>
                              <w:ind w:left="1440"/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Vorstellungsrunde der Teilnehmer*innen &amp; Speaker</w:t>
                            </w:r>
                          </w:p>
                          <w:p w14:paraId="7253A22A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D810C96" w14:textId="4292A244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10:</w:t>
                            </w:r>
                            <w:r w:rsidR="00427A59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0 Uhr</w:t>
                            </w:r>
                            <w:r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54295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Vorstellung der KfW</w:t>
                            </w:r>
                          </w:p>
                          <w:p w14:paraId="2ACC9C8D" w14:textId="77777777" w:rsidR="00254295" w:rsidRDefault="00254295" w:rsidP="00254295">
                            <w:pPr>
                              <w:ind w:left="720" w:firstLine="720"/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Facts &amp; </w:t>
                            </w:r>
                            <w:proofErr w:type="spellStart"/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Figures</w:t>
                            </w:r>
                            <w:proofErr w:type="spellEnd"/>
                          </w:p>
                          <w:p w14:paraId="069EA0B2" w14:textId="643A5A7C" w:rsidR="00254295" w:rsidRPr="00254295" w:rsidRDefault="00254295" w:rsidP="00254295">
                            <w:pPr>
                              <w:ind w:left="720" w:firstLine="720"/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Was macht die KfW</w:t>
                            </w:r>
                            <w:r w:rsidR="00EC584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aus</w:t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?</w:t>
                            </w:r>
                          </w:p>
                          <w:p w14:paraId="0E878D7B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14B5FBC" w14:textId="5372F9E6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="00427A59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="00DB61D2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45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Uhr</w:t>
                            </w:r>
                            <w:r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54295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Die KfW als Arbeitgeber</w:t>
                            </w:r>
                          </w:p>
                          <w:p w14:paraId="43A45DAD" w14:textId="77777777" w:rsidR="00254295" w:rsidRPr="00254295" w:rsidRDefault="00254295" w:rsidP="00254295">
                            <w:pPr>
                              <w:ind w:left="1440"/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Einstiegsmöglichkeiten bei der KfW und Benefits</w:t>
                            </w:r>
                          </w:p>
                          <w:p w14:paraId="13AAA066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13D8333D" w14:textId="08C63179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="00427A59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="00DB61D2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30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Uhr</w:t>
                            </w:r>
                            <w:r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1E5A31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Pause</w:t>
                            </w:r>
                          </w:p>
                          <w:p w14:paraId="683257E4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6E62B086" w14:textId="509FE567" w:rsidR="00254295" w:rsidRPr="00254295" w:rsidRDefault="00DB61D2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12:00</w:t>
                            </w:r>
                            <w:r w:rsidR="00254295"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Uhr</w:t>
                            </w:r>
                            <w:r w:rsidR="00254295"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254295"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54295" w:rsidRPr="00254295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Bewerbungstraining</w:t>
                            </w:r>
                          </w:p>
                          <w:p w14:paraId="5B1AF7B1" w14:textId="77777777" w:rsidR="00254295" w:rsidRPr="00254295" w:rsidRDefault="00254295" w:rsidP="00254295">
                            <w:pPr>
                              <w:ind w:left="1440"/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Bewerbungsprozess bei der KfW,</w:t>
                            </w:r>
                            <w: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Tipps &amp; Übungen zum Lebenslauf und Bewerbungsgespräch</w:t>
                            </w:r>
                          </w:p>
                          <w:p w14:paraId="349D3A9C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EDE4F70" w14:textId="4D717C35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="00DB61D2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3:00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Uhr</w:t>
                            </w:r>
                            <w:r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54295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Fragerunde</w:t>
                            </w:r>
                          </w:p>
                          <w:p w14:paraId="019A2A39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                     </w:t>
                            </w:r>
                            <w: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54295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>Ihre Fragen an uns</w:t>
                            </w:r>
                          </w:p>
                          <w:p w14:paraId="12527878" w14:textId="77777777" w:rsidR="00254295" w:rsidRPr="00254295" w:rsidRDefault="00254295" w:rsidP="00254295">
                            <w:pPr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0E44A12" w14:textId="207AFB82" w:rsidR="00254295" w:rsidRPr="008B63E8" w:rsidRDefault="00254295" w:rsidP="00254295">
                            <w:pPr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="001E5A31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="00DB61D2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Pr="000A2E2E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0 Uhr</w:t>
                            </w:r>
                            <w:r w:rsidRPr="000A2E2E">
                              <w:rPr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8B63E8">
                              <w:rPr>
                                <w:color w:val="5A6166" w:themeColor="text1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8B63E8"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  <w:t>Verabschiedung</w:t>
                            </w:r>
                          </w:p>
                          <w:p w14:paraId="50FA558A" w14:textId="77777777" w:rsidR="00B70C06" w:rsidRPr="008B63E8" w:rsidRDefault="00B70C06" w:rsidP="00254295">
                            <w:pPr>
                              <w:rPr>
                                <w:b/>
                                <w:bCs/>
                                <w:color w:val="005A8C" w:themeColor="accen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2EB06BC9" w14:textId="77777777" w:rsidR="00B70C06" w:rsidRDefault="00B70C06" w:rsidP="00B70C06">
                            <w:pPr>
                              <w:rPr>
                                <w:color w:val="005A8C" w:themeColor="accent1"/>
                                <w:lang w:val="de-DE"/>
                              </w:rPr>
                            </w:pPr>
                          </w:p>
                          <w:p w14:paraId="4123C0C8" w14:textId="3F18AF70" w:rsidR="00B70C06" w:rsidRPr="00D56169" w:rsidRDefault="00B70C06" w:rsidP="00B70C06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0A2E2E">
                              <w:rPr>
                                <w:color w:val="005A8C" w:themeColor="accent1"/>
                                <w:lang w:val="de-DE"/>
                              </w:rPr>
                              <w:t>*</w:t>
                            </w:r>
                            <w:r>
                              <w:rPr>
                                <w:color w:val="5A6166" w:themeColor="text1"/>
                                <w:lang w:val="de-DE"/>
                              </w:rPr>
                              <w:t xml:space="preserve"> </w:t>
                            </w:r>
                            <w:r w:rsidRPr="00B70C06">
                              <w:rPr>
                                <w:color w:val="5A6166" w:themeColor="text1"/>
                                <w:sz w:val="16"/>
                                <w:szCs w:val="16"/>
                                <w:lang w:val="de-DE"/>
                              </w:rPr>
                              <w:t>Die Zeiten können je nach Teilnehmerzahl variieren</w:t>
                            </w:r>
                          </w:p>
                          <w:p w14:paraId="13A78C6E" w14:textId="77777777" w:rsidR="00254295" w:rsidRPr="00B70C06" w:rsidRDefault="00254295" w:rsidP="00254295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</w:p>
                          <w:p w14:paraId="1DC30E49" w14:textId="77777777" w:rsidR="009267B5" w:rsidRPr="00B70C06" w:rsidRDefault="009267B5" w:rsidP="009267B5">
                            <w:pPr>
                              <w:pStyle w:val="Text913"/>
                              <w:rPr>
                                <w:color w:val="5A6166" w:themeColor="text1"/>
                              </w:rPr>
                            </w:pPr>
                          </w:p>
                          <w:p w14:paraId="5F07D472" w14:textId="77777777" w:rsidR="009267B5" w:rsidRPr="00B70C06" w:rsidRDefault="009267B5" w:rsidP="00673845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184F" id="Textfeld 32" o:spid="_x0000_s1028" type="#_x0000_t202" style="position:absolute;margin-left:0;margin-top:84.75pt;width:224.7pt;height:386.3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" fillcolor="white [3201]" stroked="f" strokeweight=".5pt">
                <v:textbox inset="0,0,0,0">
                  <w:txbxContent>
                    <w:p w14:paraId="12301CD5" w14:textId="0BA32D03" w:rsidR="00427A59" w:rsidRPr="00254295" w:rsidRDefault="004968D7" w:rsidP="00427A59">
                      <w:pPr>
                        <w:ind w:left="1440" w:hanging="1440"/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09</w:t>
                      </w:r>
                      <w:r w:rsidR="00254295"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:</w:t>
                      </w:r>
                      <w:r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3</w:t>
                      </w:r>
                      <w:r w:rsidR="00254295"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0 Uhr</w:t>
                      </w:r>
                      <w:r w:rsidR="00254295"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254295"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="00427A59" w:rsidRPr="00427A59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Begrüßung und</w:t>
                      </w:r>
                      <w:r w:rsidR="00427A59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427A59" w:rsidRPr="00254295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Vorstellungsrunde</w:t>
                      </w:r>
                    </w:p>
                    <w:p w14:paraId="5ACEC78E" w14:textId="77777777" w:rsidR="00427A59" w:rsidRPr="00254295" w:rsidRDefault="00427A59" w:rsidP="00427A59">
                      <w:pPr>
                        <w:ind w:left="1440"/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Vorstellungsrunde der Teilnehmer*innen &amp; Speaker</w:t>
                      </w:r>
                    </w:p>
                    <w:p w14:paraId="7253A22A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0D810C96" w14:textId="4292A244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10:</w:t>
                      </w:r>
                      <w:r w:rsidR="00427A59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0 Uhr</w:t>
                      </w:r>
                      <w:r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54295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Vorstellung der KfW</w:t>
                      </w:r>
                    </w:p>
                    <w:p w14:paraId="2ACC9C8D" w14:textId="77777777" w:rsidR="00254295" w:rsidRDefault="00254295" w:rsidP="00254295">
                      <w:pPr>
                        <w:ind w:left="720" w:firstLine="720"/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 xml:space="preserve">Facts &amp; </w:t>
                      </w:r>
                      <w:proofErr w:type="spellStart"/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Figures</w:t>
                      </w:r>
                      <w:proofErr w:type="spellEnd"/>
                    </w:p>
                    <w:p w14:paraId="069EA0B2" w14:textId="643A5A7C" w:rsidR="00254295" w:rsidRPr="00254295" w:rsidRDefault="00254295" w:rsidP="00254295">
                      <w:pPr>
                        <w:ind w:left="720" w:firstLine="720"/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Was macht die KfW</w:t>
                      </w:r>
                      <w:r w:rsidR="00EC584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 xml:space="preserve"> aus</w:t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?</w:t>
                      </w:r>
                    </w:p>
                    <w:p w14:paraId="0E878D7B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014B5FBC" w14:textId="5372F9E6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</w:t>
                      </w:r>
                      <w:r w:rsidR="00427A59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:</w:t>
                      </w:r>
                      <w:r w:rsidR="00DB61D2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45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Uhr</w:t>
                      </w:r>
                      <w:r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54295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Die KfW als Arbeitgeber</w:t>
                      </w:r>
                    </w:p>
                    <w:p w14:paraId="43A45DAD" w14:textId="77777777" w:rsidR="00254295" w:rsidRPr="00254295" w:rsidRDefault="00254295" w:rsidP="00254295">
                      <w:pPr>
                        <w:ind w:left="1440"/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Einstiegsmöglichkeiten bei der KfW und Benefits</w:t>
                      </w:r>
                    </w:p>
                    <w:p w14:paraId="13AAA066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13D8333D" w14:textId="08C63179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</w:t>
                      </w:r>
                      <w:r w:rsidR="00427A59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:</w:t>
                      </w:r>
                      <w:r w:rsidR="00DB61D2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30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Uhr</w:t>
                      </w:r>
                      <w:r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="001E5A31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Pause</w:t>
                      </w:r>
                    </w:p>
                    <w:p w14:paraId="683257E4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6E62B086" w14:textId="509FE567" w:rsidR="00254295" w:rsidRPr="00254295" w:rsidRDefault="00DB61D2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12:00</w:t>
                      </w:r>
                      <w:r w:rsidR="00254295"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Uhr</w:t>
                      </w:r>
                      <w:r w:rsidR="00254295"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254295"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="00254295" w:rsidRPr="00254295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Bewerbungstraining</w:t>
                      </w:r>
                    </w:p>
                    <w:p w14:paraId="5B1AF7B1" w14:textId="77777777" w:rsidR="00254295" w:rsidRPr="00254295" w:rsidRDefault="00254295" w:rsidP="00254295">
                      <w:pPr>
                        <w:ind w:left="1440"/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Bewerbungsprozess bei der KfW,</w:t>
                      </w:r>
                      <w: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Tipps &amp; Übungen zum Lebenslauf und Bewerbungsgespräch</w:t>
                      </w:r>
                    </w:p>
                    <w:p w14:paraId="349D3A9C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0EDE4F70" w14:textId="4D717C35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</w:t>
                      </w:r>
                      <w:r w:rsidR="00DB61D2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3:00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Uhr</w:t>
                      </w:r>
                      <w:r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54295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Fragerunde</w:t>
                      </w:r>
                    </w:p>
                    <w:p w14:paraId="019A2A39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 xml:space="preserve">                      </w:t>
                      </w:r>
                      <w: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54295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>Ihre Fragen an uns</w:t>
                      </w:r>
                    </w:p>
                    <w:p w14:paraId="12527878" w14:textId="77777777" w:rsidR="00254295" w:rsidRPr="00254295" w:rsidRDefault="00254295" w:rsidP="00254295">
                      <w:pPr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00E44A12" w14:textId="207AFB82" w:rsidR="00254295" w:rsidRPr="008B63E8" w:rsidRDefault="00254295" w:rsidP="00254295">
                      <w:pPr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</w:pP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1</w:t>
                      </w:r>
                      <w:r w:rsidR="001E5A31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3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:</w:t>
                      </w:r>
                      <w:r w:rsidR="00DB61D2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3</w:t>
                      </w:r>
                      <w:r w:rsidRPr="000A2E2E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0 Uhr</w:t>
                      </w:r>
                      <w:r w:rsidRPr="000A2E2E">
                        <w:rPr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8B63E8">
                        <w:rPr>
                          <w:color w:val="5A6166" w:themeColor="text1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8B63E8"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  <w:t>Verabschiedung</w:t>
                      </w:r>
                    </w:p>
                    <w:p w14:paraId="50FA558A" w14:textId="77777777" w:rsidR="00B70C06" w:rsidRPr="008B63E8" w:rsidRDefault="00B70C06" w:rsidP="00254295">
                      <w:pPr>
                        <w:rPr>
                          <w:b/>
                          <w:bCs/>
                          <w:color w:val="005A8C" w:themeColor="accent1"/>
                          <w:sz w:val="20"/>
                          <w:szCs w:val="20"/>
                          <w:lang w:val="de-DE"/>
                        </w:rPr>
                      </w:pPr>
                    </w:p>
                    <w:p w14:paraId="2EB06BC9" w14:textId="77777777" w:rsidR="00B70C06" w:rsidRDefault="00B70C06" w:rsidP="00B70C06">
                      <w:pPr>
                        <w:rPr>
                          <w:color w:val="005A8C" w:themeColor="accent1"/>
                          <w:lang w:val="de-DE"/>
                        </w:rPr>
                      </w:pPr>
                    </w:p>
                    <w:p w14:paraId="4123C0C8" w14:textId="3F18AF70" w:rsidR="00B70C06" w:rsidRPr="00D56169" w:rsidRDefault="00B70C06" w:rsidP="00B70C06">
                      <w:pPr>
                        <w:rPr>
                          <w:color w:val="FF0000"/>
                          <w:lang w:val="de-DE"/>
                        </w:rPr>
                      </w:pPr>
                      <w:r w:rsidRPr="000A2E2E">
                        <w:rPr>
                          <w:color w:val="005A8C" w:themeColor="accent1"/>
                          <w:lang w:val="de-DE"/>
                        </w:rPr>
                        <w:t>*</w:t>
                      </w:r>
                      <w:r>
                        <w:rPr>
                          <w:color w:val="5A6166" w:themeColor="text1"/>
                          <w:lang w:val="de-DE"/>
                        </w:rPr>
                        <w:t xml:space="preserve"> </w:t>
                      </w:r>
                      <w:r w:rsidRPr="00B70C06">
                        <w:rPr>
                          <w:color w:val="5A6166" w:themeColor="text1"/>
                          <w:sz w:val="16"/>
                          <w:szCs w:val="16"/>
                          <w:lang w:val="de-DE"/>
                        </w:rPr>
                        <w:t>Die Zeiten können je nach Teilnehmerzahl variieren</w:t>
                      </w:r>
                    </w:p>
                    <w:p w14:paraId="13A78C6E" w14:textId="77777777" w:rsidR="00254295" w:rsidRPr="00B70C06" w:rsidRDefault="00254295" w:rsidP="00254295">
                      <w:pPr>
                        <w:rPr>
                          <w:color w:val="5A6166" w:themeColor="text1"/>
                          <w:lang w:val="de-DE"/>
                        </w:rPr>
                      </w:pPr>
                    </w:p>
                    <w:p w14:paraId="1DC30E49" w14:textId="77777777" w:rsidR="009267B5" w:rsidRPr="00B70C06" w:rsidRDefault="009267B5" w:rsidP="009267B5">
                      <w:pPr>
                        <w:pStyle w:val="Text913"/>
                        <w:rPr>
                          <w:color w:val="5A6166" w:themeColor="text1"/>
                        </w:rPr>
                      </w:pPr>
                    </w:p>
                    <w:p w14:paraId="5F07D472" w14:textId="77777777" w:rsidR="009267B5" w:rsidRPr="00B70C06" w:rsidRDefault="009267B5" w:rsidP="00673845">
                      <w:pPr>
                        <w:rPr>
                          <w:color w:val="5A6166" w:themeColor="text1"/>
                          <w:lang w:val="de-D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B63E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B9B4B9" wp14:editId="3D56E60A">
                <wp:simplePos x="0" y="0"/>
                <wp:positionH relativeFrom="margin">
                  <wp:align>left</wp:align>
                </wp:positionH>
                <wp:positionV relativeFrom="bottomMargin">
                  <wp:posOffset>-976011</wp:posOffset>
                </wp:positionV>
                <wp:extent cx="2776855" cy="1275907"/>
                <wp:effectExtent l="0" t="0" r="4445" b="63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27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FDC7D" w14:textId="270B2A83" w:rsidR="00254295" w:rsidRDefault="00FA7B64" w:rsidP="00FA7B64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  <w:r w:rsidRPr="00CF1897">
                              <w:rPr>
                                <w:b/>
                                <w:bCs/>
                                <w:color w:val="5A6166" w:themeColor="text1"/>
                                <w:lang w:val="de-DE"/>
                              </w:rPr>
                              <w:t>Ihre Ansprechpartnerin</w:t>
                            </w:r>
                            <w:r w:rsidRPr="00CF1897">
                              <w:rPr>
                                <w:b/>
                                <w:bCs/>
                                <w:color w:val="5A6166" w:themeColor="text1"/>
                                <w:lang w:val="de-DE"/>
                              </w:rPr>
                              <w:br/>
                            </w:r>
                            <w:r w:rsidRPr="00CF1897">
                              <w:rPr>
                                <w:color w:val="5A6166" w:themeColor="text1"/>
                                <w:lang w:val="de-DE"/>
                              </w:rPr>
                              <w:t xml:space="preserve">Frau </w:t>
                            </w:r>
                            <w:r w:rsidR="00427A59">
                              <w:rPr>
                                <w:color w:val="5A6166" w:themeColor="text1"/>
                                <w:lang w:val="de-DE"/>
                              </w:rPr>
                              <w:t>Luisa Stock</w:t>
                            </w:r>
                            <w:r w:rsidR="00254295">
                              <w:rPr>
                                <w:color w:val="5A6166" w:themeColor="text1"/>
                                <w:lang w:val="de-DE"/>
                              </w:rPr>
                              <w:t xml:space="preserve"> </w:t>
                            </w:r>
                          </w:p>
                          <w:p w14:paraId="080AAD29" w14:textId="38F9A3B9" w:rsidR="00FA7B64" w:rsidRDefault="00254295" w:rsidP="00FA7B64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  <w:r>
                              <w:rPr>
                                <w:color w:val="5A6166" w:themeColor="text1"/>
                                <w:lang w:val="de-DE"/>
                              </w:rPr>
                              <w:t xml:space="preserve">Recruiting &amp; </w:t>
                            </w:r>
                            <w:proofErr w:type="spellStart"/>
                            <w:r>
                              <w:rPr>
                                <w:color w:val="5A6166" w:themeColor="text1"/>
                                <w:lang w:val="de-DE"/>
                              </w:rPr>
                              <w:t>Employer</w:t>
                            </w:r>
                            <w:proofErr w:type="spellEnd"/>
                            <w:r>
                              <w:rPr>
                                <w:color w:val="5A6166" w:themeColor="text1"/>
                                <w:lang w:val="de-DE"/>
                              </w:rPr>
                              <w:t xml:space="preserve"> Branding</w:t>
                            </w:r>
                            <w:r w:rsidR="00FA7B64" w:rsidRPr="00CF1897">
                              <w:rPr>
                                <w:color w:val="5A6166" w:themeColor="text1"/>
                                <w:lang w:val="de-DE"/>
                              </w:rPr>
                              <w:br/>
                            </w:r>
                            <w:r w:rsidR="00CC1206">
                              <w:rPr>
                                <w:color w:val="5A6166" w:themeColor="text1"/>
                                <w:lang w:val="de-DE"/>
                              </w:rPr>
                              <w:t>Mail:</w:t>
                            </w:r>
                            <w:r w:rsidR="00FA7B64" w:rsidRPr="00CF1897">
                              <w:rPr>
                                <w:color w:val="5A6166" w:themeColor="text1"/>
                                <w:lang w:val="de-DE"/>
                              </w:rPr>
                              <w:t xml:space="preserve"> </w:t>
                            </w:r>
                            <w:r w:rsidR="00427A59">
                              <w:rPr>
                                <w:color w:val="5A6166" w:themeColor="text1"/>
                                <w:lang w:val="de-DE"/>
                              </w:rPr>
                              <w:t>luisa</w:t>
                            </w:r>
                            <w:r w:rsidR="0079483E">
                              <w:rPr>
                                <w:color w:val="5A6166" w:themeColor="text1"/>
                                <w:lang w:val="de-DE"/>
                              </w:rPr>
                              <w:t>.</w:t>
                            </w:r>
                            <w:r w:rsidR="00427A59">
                              <w:rPr>
                                <w:color w:val="5A6166" w:themeColor="text1"/>
                                <w:lang w:val="de-DE"/>
                              </w:rPr>
                              <w:t>stock</w:t>
                            </w:r>
                            <w:r w:rsidR="00CC1206">
                              <w:rPr>
                                <w:color w:val="5A6166" w:themeColor="text1"/>
                                <w:lang w:val="de-DE"/>
                              </w:rPr>
                              <w:t>@kfw.de</w:t>
                            </w:r>
                          </w:p>
                          <w:p w14:paraId="1CA1BA37" w14:textId="77777777" w:rsidR="00FA7B64" w:rsidRDefault="00FA7B64" w:rsidP="00FA7B64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</w:p>
                          <w:p w14:paraId="03718BED" w14:textId="77777777" w:rsidR="00FA7B64" w:rsidRPr="00CF1897" w:rsidRDefault="00FA7B64" w:rsidP="00FA7B64">
                            <w:pPr>
                              <w:rPr>
                                <w:b/>
                                <w:color w:val="5A6166" w:themeColor="text1"/>
                                <w:lang w:val="de-DE"/>
                              </w:rPr>
                            </w:pPr>
                            <w:r w:rsidRPr="00CF1897">
                              <w:rPr>
                                <w:b/>
                                <w:color w:val="5A6166" w:themeColor="text1"/>
                                <w:lang w:val="de-DE"/>
                              </w:rPr>
                              <w:t>Bildnachweis:</w:t>
                            </w:r>
                          </w:p>
                          <w:p w14:paraId="3611C290" w14:textId="77777777" w:rsidR="00FA7B64" w:rsidRPr="00CF1897" w:rsidRDefault="00FA7B64" w:rsidP="00FA7B64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  <w:r w:rsidRPr="00CF1897">
                              <w:rPr>
                                <w:color w:val="5A6166" w:themeColor="text1"/>
                                <w:lang w:val="de-DE"/>
                              </w:rPr>
                              <w:t>KfW Bankengruppe, Rüdiger Nehmzow</w:t>
                            </w:r>
                          </w:p>
                          <w:p w14:paraId="6261E261" w14:textId="77777777" w:rsidR="004E1B96" w:rsidRPr="00FA7B64" w:rsidRDefault="004E1B96" w:rsidP="00673845">
                            <w:pPr>
                              <w:rPr>
                                <w:color w:val="5A6166" w:themeColor="text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B4B9" id="Textfeld 34" o:spid="_x0000_s1029" type="#_x0000_t202" style="position:absolute;margin-left:0;margin-top:-76.85pt;width:218.65pt;height:100.4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" fillcolor="white [3201]" stroked="f" strokeweight=".5pt">
                <v:textbox inset="0,0,0,0">
                  <w:txbxContent>
                    <w:p w14:paraId="768FDC7D" w14:textId="270B2A83" w:rsidR="00254295" w:rsidRDefault="00FA7B64" w:rsidP="00FA7B64">
                      <w:pPr>
                        <w:rPr>
                          <w:color w:val="5A6166" w:themeColor="text1"/>
                          <w:lang w:val="de-DE"/>
                        </w:rPr>
                      </w:pPr>
                      <w:r w:rsidRPr="00CF1897">
                        <w:rPr>
                          <w:b/>
                          <w:bCs/>
                          <w:color w:val="5A6166" w:themeColor="text1"/>
                          <w:lang w:val="de-DE"/>
                        </w:rPr>
                        <w:t>Ihre Ansprechpartnerin</w:t>
                      </w:r>
                      <w:r w:rsidRPr="00CF1897">
                        <w:rPr>
                          <w:b/>
                          <w:bCs/>
                          <w:color w:val="5A6166" w:themeColor="text1"/>
                          <w:lang w:val="de-DE"/>
                        </w:rPr>
                        <w:br/>
                      </w:r>
                      <w:r w:rsidRPr="00CF1897">
                        <w:rPr>
                          <w:color w:val="5A6166" w:themeColor="text1"/>
                          <w:lang w:val="de-DE"/>
                        </w:rPr>
                        <w:t xml:space="preserve">Frau </w:t>
                      </w:r>
                      <w:r w:rsidR="00427A59">
                        <w:rPr>
                          <w:color w:val="5A6166" w:themeColor="text1"/>
                          <w:lang w:val="de-DE"/>
                        </w:rPr>
                        <w:t>Luisa Stock</w:t>
                      </w:r>
                      <w:r w:rsidR="00254295">
                        <w:rPr>
                          <w:color w:val="5A6166" w:themeColor="text1"/>
                          <w:lang w:val="de-DE"/>
                        </w:rPr>
                        <w:t xml:space="preserve"> </w:t>
                      </w:r>
                    </w:p>
                    <w:p w14:paraId="080AAD29" w14:textId="38F9A3B9" w:rsidR="00FA7B64" w:rsidRDefault="00254295" w:rsidP="00FA7B64">
                      <w:pPr>
                        <w:rPr>
                          <w:color w:val="5A6166" w:themeColor="text1"/>
                          <w:lang w:val="de-DE"/>
                        </w:rPr>
                      </w:pPr>
                      <w:r>
                        <w:rPr>
                          <w:color w:val="5A6166" w:themeColor="text1"/>
                          <w:lang w:val="de-DE"/>
                        </w:rPr>
                        <w:t xml:space="preserve">Recruiting &amp; </w:t>
                      </w:r>
                      <w:proofErr w:type="spellStart"/>
                      <w:r>
                        <w:rPr>
                          <w:color w:val="5A6166" w:themeColor="text1"/>
                          <w:lang w:val="de-DE"/>
                        </w:rPr>
                        <w:t>Employer</w:t>
                      </w:r>
                      <w:proofErr w:type="spellEnd"/>
                      <w:r>
                        <w:rPr>
                          <w:color w:val="5A6166" w:themeColor="text1"/>
                          <w:lang w:val="de-DE"/>
                        </w:rPr>
                        <w:t xml:space="preserve"> Branding</w:t>
                      </w:r>
                      <w:r w:rsidR="00FA7B64" w:rsidRPr="00CF1897">
                        <w:rPr>
                          <w:color w:val="5A6166" w:themeColor="text1"/>
                          <w:lang w:val="de-DE"/>
                        </w:rPr>
                        <w:br/>
                      </w:r>
                      <w:r w:rsidR="00CC1206">
                        <w:rPr>
                          <w:color w:val="5A6166" w:themeColor="text1"/>
                          <w:lang w:val="de-DE"/>
                        </w:rPr>
                        <w:t>Mail:</w:t>
                      </w:r>
                      <w:r w:rsidR="00FA7B64" w:rsidRPr="00CF1897">
                        <w:rPr>
                          <w:color w:val="5A6166" w:themeColor="text1"/>
                          <w:lang w:val="de-DE"/>
                        </w:rPr>
                        <w:t xml:space="preserve"> </w:t>
                      </w:r>
                      <w:r w:rsidR="00427A59">
                        <w:rPr>
                          <w:color w:val="5A6166" w:themeColor="text1"/>
                          <w:lang w:val="de-DE"/>
                        </w:rPr>
                        <w:t>luisa</w:t>
                      </w:r>
                      <w:r w:rsidR="0079483E">
                        <w:rPr>
                          <w:color w:val="5A6166" w:themeColor="text1"/>
                          <w:lang w:val="de-DE"/>
                        </w:rPr>
                        <w:t>.</w:t>
                      </w:r>
                      <w:r w:rsidR="00427A59">
                        <w:rPr>
                          <w:color w:val="5A6166" w:themeColor="text1"/>
                          <w:lang w:val="de-DE"/>
                        </w:rPr>
                        <w:t>stock</w:t>
                      </w:r>
                      <w:r w:rsidR="00CC1206">
                        <w:rPr>
                          <w:color w:val="5A6166" w:themeColor="text1"/>
                          <w:lang w:val="de-DE"/>
                        </w:rPr>
                        <w:t>@kfw.de</w:t>
                      </w:r>
                    </w:p>
                    <w:p w14:paraId="1CA1BA37" w14:textId="77777777" w:rsidR="00FA7B64" w:rsidRDefault="00FA7B64" w:rsidP="00FA7B64">
                      <w:pPr>
                        <w:rPr>
                          <w:color w:val="5A6166" w:themeColor="text1"/>
                          <w:lang w:val="de-DE"/>
                        </w:rPr>
                      </w:pPr>
                    </w:p>
                    <w:p w14:paraId="03718BED" w14:textId="77777777" w:rsidR="00FA7B64" w:rsidRPr="00CF1897" w:rsidRDefault="00FA7B64" w:rsidP="00FA7B64">
                      <w:pPr>
                        <w:rPr>
                          <w:b/>
                          <w:color w:val="5A6166" w:themeColor="text1"/>
                          <w:lang w:val="de-DE"/>
                        </w:rPr>
                      </w:pPr>
                      <w:r w:rsidRPr="00CF1897">
                        <w:rPr>
                          <w:b/>
                          <w:color w:val="5A6166" w:themeColor="text1"/>
                          <w:lang w:val="de-DE"/>
                        </w:rPr>
                        <w:t>Bildnachweis:</w:t>
                      </w:r>
                    </w:p>
                    <w:p w14:paraId="3611C290" w14:textId="77777777" w:rsidR="00FA7B64" w:rsidRPr="00CF1897" w:rsidRDefault="00FA7B64" w:rsidP="00FA7B64">
                      <w:pPr>
                        <w:rPr>
                          <w:color w:val="5A6166" w:themeColor="text1"/>
                          <w:lang w:val="de-DE"/>
                        </w:rPr>
                      </w:pPr>
                      <w:r w:rsidRPr="00CF1897">
                        <w:rPr>
                          <w:color w:val="5A6166" w:themeColor="text1"/>
                          <w:lang w:val="de-DE"/>
                        </w:rPr>
                        <w:t>KfW Bankengruppe, Rüdiger Nehmzow</w:t>
                      </w:r>
                    </w:p>
                    <w:p w14:paraId="6261E261" w14:textId="77777777" w:rsidR="004E1B96" w:rsidRPr="00FA7B64" w:rsidRDefault="004E1B96" w:rsidP="00673845">
                      <w:pPr>
                        <w:rPr>
                          <w:color w:val="5A6166" w:themeColor="text1"/>
                          <w:lang w:val="de-D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5429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3D663" wp14:editId="79047C1D">
                <wp:simplePos x="0" y="0"/>
                <wp:positionH relativeFrom="margin">
                  <wp:align>right</wp:align>
                </wp:positionH>
                <wp:positionV relativeFrom="topMargin">
                  <wp:posOffset>361951</wp:posOffset>
                </wp:positionV>
                <wp:extent cx="3048000" cy="6096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3C4EA" w14:textId="77777777" w:rsidR="009267B5" w:rsidRPr="007C1B94" w:rsidRDefault="009267B5" w:rsidP="00673845">
                            <w:pPr>
                              <w:pStyle w:val="Text-HL16A"/>
                            </w:pPr>
                            <w:r w:rsidRPr="007C1B94">
                              <w:t>Save the date</w:t>
                            </w:r>
                            <w:r w:rsidR="00254295" w:rsidRPr="007C1B94">
                              <w:t>: Recruiting</w:t>
                            </w:r>
                            <w:r w:rsidR="00E857C6" w:rsidRPr="007C1B94">
                              <w:t>-</w:t>
                            </w:r>
                            <w:r w:rsidR="00254295" w:rsidRPr="007C1B94">
                              <w:t>Event</w:t>
                            </w:r>
                          </w:p>
                          <w:p w14:paraId="6DA61CBF" w14:textId="2BE0FDCA" w:rsidR="00254295" w:rsidRPr="007C1B94" w:rsidRDefault="00254295" w:rsidP="00673845">
                            <w:pPr>
                              <w:pStyle w:val="Text-HL16A"/>
                              <w:rPr>
                                <w:color w:val="5A6166" w:themeColor="text1"/>
                                <w:lang w:val="de-DE"/>
                              </w:rPr>
                            </w:pPr>
                            <w:r w:rsidRPr="00840651">
                              <w:rPr>
                                <w:color w:val="5A6166" w:themeColor="text1"/>
                              </w:rPr>
                              <w:t xml:space="preserve">am </w:t>
                            </w:r>
                            <w:r w:rsidR="00427A59">
                              <w:rPr>
                                <w:color w:val="5A6166" w:themeColor="text1"/>
                              </w:rPr>
                              <w:t>2</w:t>
                            </w:r>
                            <w:r w:rsidRPr="00840651">
                              <w:rPr>
                                <w:color w:val="5A6166" w:themeColor="text1"/>
                              </w:rPr>
                              <w:t xml:space="preserve">. </w:t>
                            </w:r>
                            <w:r w:rsidR="00427A59">
                              <w:rPr>
                                <w:color w:val="5A6166" w:themeColor="text1"/>
                                <w:lang w:val="de-DE"/>
                              </w:rPr>
                              <w:t xml:space="preserve">März </w:t>
                            </w:r>
                            <w:r w:rsidR="004D06CD" w:rsidRPr="007C1B94">
                              <w:rPr>
                                <w:color w:val="5A6166" w:themeColor="text1"/>
                                <w:lang w:val="de-DE"/>
                              </w:rPr>
                              <w:t>202</w:t>
                            </w:r>
                            <w:r w:rsidR="00427A59">
                              <w:rPr>
                                <w:color w:val="5A6166" w:themeColor="text1"/>
                                <w:lang w:val="de-DE"/>
                              </w:rPr>
                              <w:t>2</w:t>
                            </w:r>
                          </w:p>
                          <w:p w14:paraId="18A9C021" w14:textId="77777777" w:rsidR="009267B5" w:rsidRPr="009267B5" w:rsidRDefault="009267B5" w:rsidP="00673845">
                            <w:pPr>
                              <w:pStyle w:val="Text-HL16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D663" id="Textfeld 31" o:spid="_x0000_s1030" type="#_x0000_t202" style="position:absolute;margin-left:188.8pt;margin-top:28.5pt;width:240pt;height:48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" fillcolor="white [3201]" stroked="f" strokeweight=".5pt">
                <v:textbox inset="0,0,0,0">
                  <w:txbxContent>
                    <w:p w14:paraId="2A03C4EA" w14:textId="77777777" w:rsidR="009267B5" w:rsidRPr="007C1B94" w:rsidRDefault="009267B5" w:rsidP="00673845">
                      <w:pPr>
                        <w:pStyle w:val="Text-HL16A"/>
                      </w:pPr>
                      <w:r w:rsidRPr="007C1B94">
                        <w:t>Save the date</w:t>
                      </w:r>
                      <w:r w:rsidR="00254295" w:rsidRPr="007C1B94">
                        <w:t>: Recruiting</w:t>
                      </w:r>
                      <w:r w:rsidR="00E857C6" w:rsidRPr="007C1B94">
                        <w:t>-</w:t>
                      </w:r>
                      <w:r w:rsidR="00254295" w:rsidRPr="007C1B94">
                        <w:t>Event</w:t>
                      </w:r>
                    </w:p>
                    <w:p w14:paraId="6DA61CBF" w14:textId="2BE0FDCA" w:rsidR="00254295" w:rsidRPr="007C1B94" w:rsidRDefault="00254295" w:rsidP="00673845">
                      <w:pPr>
                        <w:pStyle w:val="Text-HL16A"/>
                        <w:rPr>
                          <w:color w:val="5A6166" w:themeColor="text1"/>
                          <w:lang w:val="de-DE"/>
                        </w:rPr>
                      </w:pPr>
                      <w:r w:rsidRPr="00840651">
                        <w:rPr>
                          <w:color w:val="5A6166" w:themeColor="text1"/>
                        </w:rPr>
                        <w:t xml:space="preserve">am </w:t>
                      </w:r>
                      <w:r w:rsidR="00427A59">
                        <w:rPr>
                          <w:color w:val="5A6166" w:themeColor="text1"/>
                        </w:rPr>
                        <w:t>2</w:t>
                      </w:r>
                      <w:r w:rsidRPr="00840651">
                        <w:rPr>
                          <w:color w:val="5A6166" w:themeColor="text1"/>
                        </w:rPr>
                        <w:t xml:space="preserve">. </w:t>
                      </w:r>
                      <w:r w:rsidR="00427A59">
                        <w:rPr>
                          <w:color w:val="5A6166" w:themeColor="text1"/>
                          <w:lang w:val="de-DE"/>
                        </w:rPr>
                        <w:t xml:space="preserve">März </w:t>
                      </w:r>
                      <w:r w:rsidR="004D06CD" w:rsidRPr="007C1B94">
                        <w:rPr>
                          <w:color w:val="5A6166" w:themeColor="text1"/>
                          <w:lang w:val="de-DE"/>
                        </w:rPr>
                        <w:t>202</w:t>
                      </w:r>
                      <w:r w:rsidR="00427A59">
                        <w:rPr>
                          <w:color w:val="5A6166" w:themeColor="text1"/>
                          <w:lang w:val="de-DE"/>
                        </w:rPr>
                        <w:t>2</w:t>
                      </w:r>
                    </w:p>
                    <w:p w14:paraId="18A9C021" w14:textId="77777777" w:rsidR="009267B5" w:rsidRPr="009267B5" w:rsidRDefault="009267B5" w:rsidP="00673845">
                      <w:pPr>
                        <w:pStyle w:val="Text-HL16A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B27EDB" w:rsidSect="00955FED">
      <w:headerReference w:type="default" r:id="rId10"/>
      <w:footerReference w:type="default" r:id="rId11"/>
      <w:pgSz w:w="5942" w:h="11901" w:orient="landscape"/>
      <w:pgMar w:top="567" w:right="567" w:bottom="567" w:left="567" w:header="720" w:footer="720" w:gutter="0"/>
      <w:pgBorders w:zOrder="back" w:offsetFrom="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08A2B" w14:textId="77777777" w:rsidR="00114BB7" w:rsidRDefault="00114BB7" w:rsidP="00FA7B64">
      <w:pPr>
        <w:spacing w:line="240" w:lineRule="auto"/>
      </w:pPr>
      <w:r>
        <w:separator/>
      </w:r>
    </w:p>
  </w:endnote>
  <w:endnote w:type="continuationSeparator" w:id="0">
    <w:p w14:paraId="2EDBDC54" w14:textId="77777777" w:rsidR="00114BB7" w:rsidRDefault="00114BB7" w:rsidP="00FA7B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WCentroSans-Regular">
    <w:altName w:val="Calibri"/>
    <w:panose1 w:val="00000000000000000000"/>
    <w:charset w:val="00"/>
    <w:family w:val="swiss"/>
    <w:notTrueType/>
    <w:pitch w:val="variable"/>
    <w:sig w:usb0="8000003F" w:usb1="5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FW Centro Sans">
    <w:altName w:val="Calibri"/>
    <w:charset w:val="00"/>
    <w:family w:val="swiss"/>
    <w:pitch w:val="variable"/>
    <w:sig w:usb0="4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DF449" w14:textId="77777777" w:rsidR="00FA7B64" w:rsidRDefault="00FA7B64">
    <w:pPr>
      <w:pStyle w:val="Fuzeile"/>
    </w:pPr>
    <w:r>
      <w:rPr>
        <w:noProof/>
        <w:sz w:val="20"/>
      </w:rPr>
      <w:drawing>
        <wp:anchor distT="0" distB="0" distL="114300" distR="114300" simplePos="0" relativeHeight="251661312" behindDoc="1" locked="0" layoutInCell="1" allowOverlap="1" wp14:anchorId="5100CE9D" wp14:editId="270330E2">
          <wp:simplePos x="0" y="0"/>
          <wp:positionH relativeFrom="margin">
            <wp:posOffset>502842</wp:posOffset>
          </wp:positionH>
          <wp:positionV relativeFrom="margin">
            <wp:posOffset>6205211</wp:posOffset>
          </wp:positionV>
          <wp:extent cx="2908935" cy="755650"/>
          <wp:effectExtent l="0" t="0" r="0" b="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fW_Claim_links_CMYK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" t="-2642" r="-577" b="2473"/>
                  <a:stretch/>
                </pic:blipFill>
                <pic:spPr bwMode="auto">
                  <a:xfrm>
                    <a:off x="0" y="0"/>
                    <a:ext cx="2908935" cy="755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725A">
      <w:rPr>
        <w:noProof/>
      </w:rPr>
      <w:drawing>
        <wp:anchor distT="0" distB="0" distL="114300" distR="114300" simplePos="0" relativeHeight="251660288" behindDoc="1" locked="0" layoutInCell="1" allowOverlap="1" wp14:anchorId="40770B65" wp14:editId="31FCEB7F">
          <wp:simplePos x="0" y="0"/>
          <wp:positionH relativeFrom="leftMargin">
            <wp:posOffset>352425</wp:posOffset>
          </wp:positionH>
          <wp:positionV relativeFrom="bottomMargin">
            <wp:posOffset>-2780391</wp:posOffset>
          </wp:positionV>
          <wp:extent cx="3514725" cy="3371215"/>
          <wp:effectExtent l="0" t="0" r="3175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14725" cy="337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softHyphen/>
    </w:r>
    <w:r>
      <w:softHyphen/>
    </w:r>
    <w: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1B249" w14:textId="77777777" w:rsidR="00FA7B64" w:rsidRDefault="00FA7B64">
    <w:pPr>
      <w:pStyle w:val="Fuzeile"/>
    </w:pP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BB5F9" w14:textId="77777777" w:rsidR="00114BB7" w:rsidRDefault="00114BB7" w:rsidP="00FA7B64">
      <w:pPr>
        <w:spacing w:line="240" w:lineRule="auto"/>
      </w:pPr>
      <w:r>
        <w:separator/>
      </w:r>
    </w:p>
  </w:footnote>
  <w:footnote w:type="continuationSeparator" w:id="0">
    <w:p w14:paraId="5CE4DDCB" w14:textId="77777777" w:rsidR="00114BB7" w:rsidRDefault="00114BB7" w:rsidP="00FA7B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B2C4C" w14:textId="77777777" w:rsidR="00FA7B64" w:rsidRDefault="00FA7B64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7F1B2F" wp14:editId="61428BFA">
          <wp:simplePos x="0" y="0"/>
          <wp:positionH relativeFrom="margin">
            <wp:posOffset>-360778</wp:posOffset>
          </wp:positionH>
          <wp:positionV relativeFrom="margin">
            <wp:posOffset>-593715</wp:posOffset>
          </wp:positionV>
          <wp:extent cx="4205520" cy="7775640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KfW-6163_s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5520" cy="77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00B3D" w14:textId="77777777" w:rsidR="00FA7B64" w:rsidRDefault="00FA7B6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173FCD"/>
    <w:multiLevelType w:val="hybridMultilevel"/>
    <w:tmpl w:val="76866F2E"/>
    <w:lvl w:ilvl="0" w:tplc="C0448262">
      <w:numFmt w:val="bullet"/>
      <w:lvlText w:val=""/>
      <w:lvlJc w:val="left"/>
      <w:pPr>
        <w:ind w:left="720" w:hanging="360"/>
      </w:pPr>
      <w:rPr>
        <w:rFonts w:ascii="Symbol" w:eastAsiaTheme="minorHAnsi" w:hAnsi="Symbol" w:cs="KFWCentroSans-Regular" w:hint="default"/>
        <w:color w:val="005A8C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295"/>
    <w:rsid w:val="000A2E2E"/>
    <w:rsid w:val="000F0654"/>
    <w:rsid w:val="000F2CFE"/>
    <w:rsid w:val="000F3DEC"/>
    <w:rsid w:val="00114BB7"/>
    <w:rsid w:val="00124265"/>
    <w:rsid w:val="001E5A31"/>
    <w:rsid w:val="00254295"/>
    <w:rsid w:val="00296594"/>
    <w:rsid w:val="002A083F"/>
    <w:rsid w:val="002A3318"/>
    <w:rsid w:val="00344CE3"/>
    <w:rsid w:val="003D725A"/>
    <w:rsid w:val="00427A59"/>
    <w:rsid w:val="004772DF"/>
    <w:rsid w:val="00482466"/>
    <w:rsid w:val="004968D7"/>
    <w:rsid w:val="004D06CD"/>
    <w:rsid w:val="004D17E1"/>
    <w:rsid w:val="004E1B96"/>
    <w:rsid w:val="00594196"/>
    <w:rsid w:val="005B4669"/>
    <w:rsid w:val="00673845"/>
    <w:rsid w:val="006D6391"/>
    <w:rsid w:val="00722BDD"/>
    <w:rsid w:val="00755825"/>
    <w:rsid w:val="007903C5"/>
    <w:rsid w:val="0079483E"/>
    <w:rsid w:val="007A2132"/>
    <w:rsid w:val="007A6B85"/>
    <w:rsid w:val="007C1B94"/>
    <w:rsid w:val="008119C4"/>
    <w:rsid w:val="008133CD"/>
    <w:rsid w:val="00831743"/>
    <w:rsid w:val="00840651"/>
    <w:rsid w:val="00880DA2"/>
    <w:rsid w:val="008B63E8"/>
    <w:rsid w:val="008D56B7"/>
    <w:rsid w:val="008F1BD7"/>
    <w:rsid w:val="009267B5"/>
    <w:rsid w:val="00955FED"/>
    <w:rsid w:val="009871CB"/>
    <w:rsid w:val="00A5178D"/>
    <w:rsid w:val="00B03CA6"/>
    <w:rsid w:val="00B065A7"/>
    <w:rsid w:val="00B27EDB"/>
    <w:rsid w:val="00B70C06"/>
    <w:rsid w:val="00B75BAC"/>
    <w:rsid w:val="00B85180"/>
    <w:rsid w:val="00C130B1"/>
    <w:rsid w:val="00CC0A85"/>
    <w:rsid w:val="00CC1206"/>
    <w:rsid w:val="00CE5C41"/>
    <w:rsid w:val="00D56169"/>
    <w:rsid w:val="00DB61D2"/>
    <w:rsid w:val="00DD1316"/>
    <w:rsid w:val="00E857C6"/>
    <w:rsid w:val="00EA2DDD"/>
    <w:rsid w:val="00EB4E72"/>
    <w:rsid w:val="00EC5845"/>
    <w:rsid w:val="00F817B5"/>
    <w:rsid w:val="00FA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52F01"/>
  <w15:docId w15:val="{B008837F-5F7F-4C5C-A46A-FA25DD68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73845"/>
    <w:pPr>
      <w:widowControl/>
      <w:adjustRightInd w:val="0"/>
      <w:spacing w:line="260" w:lineRule="atLeast"/>
      <w:textAlignment w:val="center"/>
    </w:pPr>
    <w:rPr>
      <w:rFonts w:ascii="KFWCentroSans-Regular" w:hAnsi="KFWCentroSans-Regular" w:cs="KFWCentroSans-Regular"/>
      <w:color w:val="4C5358"/>
      <w:spacing w:val="1"/>
      <w:sz w:val="18"/>
      <w:szCs w:val="18"/>
    </w:rPr>
  </w:style>
  <w:style w:type="paragraph" w:styleId="berschrift1">
    <w:name w:val="heading 1"/>
    <w:basedOn w:val="Standard"/>
    <w:uiPriority w:val="9"/>
    <w:qFormat/>
    <w:pPr>
      <w:spacing w:before="8"/>
      <w:ind w:left="126"/>
      <w:outlineLvl w:val="0"/>
    </w:pPr>
    <w:rPr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Titel-HL2427">
    <w:name w:val="Titel-HL 24/27"/>
    <w:basedOn w:val="Standard"/>
    <w:uiPriority w:val="99"/>
    <w:rsid w:val="007A2132"/>
    <w:pPr>
      <w:spacing w:line="540" w:lineRule="atLeast"/>
    </w:pPr>
    <w:rPr>
      <w:color w:val="00609B"/>
      <w:spacing w:val="2"/>
      <w:sz w:val="48"/>
      <w:szCs w:val="48"/>
    </w:rPr>
  </w:style>
  <w:style w:type="paragraph" w:customStyle="1" w:styleId="Titel-Subline1619">
    <w:name w:val="Titel-Subline 16/19"/>
    <w:basedOn w:val="Standard"/>
    <w:uiPriority w:val="99"/>
    <w:rsid w:val="007A2132"/>
    <w:pPr>
      <w:spacing w:line="380" w:lineRule="atLeast"/>
    </w:pPr>
    <w:rPr>
      <w:sz w:val="32"/>
      <w:szCs w:val="32"/>
    </w:rPr>
  </w:style>
  <w:style w:type="character" w:customStyle="1" w:styleId="Hellgrn">
    <w:name w:val="Hellgrün"/>
    <w:uiPriority w:val="99"/>
    <w:rsid w:val="007A2132"/>
    <w:rPr>
      <w:color w:val="B1BB00"/>
    </w:rPr>
  </w:style>
  <w:style w:type="character" w:customStyle="1" w:styleId="Hellblau">
    <w:name w:val="Hellblau"/>
    <w:uiPriority w:val="99"/>
    <w:rsid w:val="007A2132"/>
    <w:rPr>
      <w:color w:val="549EC3"/>
    </w:rPr>
  </w:style>
  <w:style w:type="paragraph" w:customStyle="1" w:styleId="Text-HL16A">
    <w:name w:val="Text-HL 16/A"/>
    <w:basedOn w:val="Standard"/>
    <w:uiPriority w:val="99"/>
    <w:rsid w:val="009267B5"/>
    <w:pPr>
      <w:spacing w:line="288" w:lineRule="auto"/>
    </w:pPr>
    <w:rPr>
      <w:color w:val="00609B"/>
      <w:sz w:val="32"/>
      <w:szCs w:val="32"/>
    </w:rPr>
  </w:style>
  <w:style w:type="paragraph" w:customStyle="1" w:styleId="KeinAbsatzformat">
    <w:name w:val="[Kein Absatzformat]"/>
    <w:rsid w:val="009267B5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Text913">
    <w:name w:val="Text 9/13"/>
    <w:basedOn w:val="KeinAbsatzformat"/>
    <w:uiPriority w:val="99"/>
    <w:rsid w:val="009267B5"/>
    <w:pPr>
      <w:spacing w:line="260" w:lineRule="atLeast"/>
    </w:pPr>
    <w:rPr>
      <w:rFonts w:ascii="KFWCentroSans-Regular" w:hAnsi="KFWCentroSans-Regular" w:cs="KFWCentroSans-Regular"/>
      <w:color w:val="4C5358"/>
      <w:spacing w:val="1"/>
      <w:sz w:val="18"/>
      <w:szCs w:val="18"/>
    </w:rPr>
  </w:style>
  <w:style w:type="character" w:customStyle="1" w:styleId="Fett100k">
    <w:name w:val="Fett 100k"/>
    <w:uiPriority w:val="99"/>
    <w:rsid w:val="009267B5"/>
    <w:rPr>
      <w:b/>
      <w:bCs/>
      <w:color w:val="4C5358"/>
    </w:rPr>
  </w:style>
  <w:style w:type="character" w:customStyle="1" w:styleId="Fettgrn">
    <w:name w:val="Fett grün"/>
    <w:uiPriority w:val="99"/>
    <w:rsid w:val="009267B5"/>
    <w:rPr>
      <w:b/>
      <w:bCs/>
      <w:color w:val="B1BB00"/>
    </w:rPr>
  </w:style>
  <w:style w:type="paragraph" w:styleId="Titel">
    <w:name w:val="Title"/>
    <w:basedOn w:val="Titel-HL2427"/>
    <w:next w:val="Standard"/>
    <w:link w:val="TitelZchn"/>
    <w:uiPriority w:val="10"/>
    <w:qFormat/>
    <w:rsid w:val="00673845"/>
    <w:pPr>
      <w:tabs>
        <w:tab w:val="left" w:pos="284"/>
      </w:tabs>
    </w:pPr>
  </w:style>
  <w:style w:type="character" w:customStyle="1" w:styleId="TitelZchn">
    <w:name w:val="Titel Zchn"/>
    <w:basedOn w:val="Absatz-Standardschriftart"/>
    <w:link w:val="Titel"/>
    <w:uiPriority w:val="10"/>
    <w:rsid w:val="00673845"/>
    <w:rPr>
      <w:rFonts w:ascii="KFWCentroSans-Regular" w:hAnsi="KFWCentroSans-Regular" w:cs="KFWCentroSans-Regular"/>
      <w:color w:val="00609B"/>
      <w:spacing w:val="2"/>
      <w:sz w:val="48"/>
      <w:szCs w:val="48"/>
    </w:rPr>
  </w:style>
  <w:style w:type="paragraph" w:styleId="Untertitel">
    <w:name w:val="Subtitle"/>
    <w:basedOn w:val="Titel-HL2427"/>
    <w:next w:val="Standard"/>
    <w:link w:val="UntertitelZchn"/>
    <w:uiPriority w:val="11"/>
    <w:qFormat/>
    <w:rsid w:val="004772DF"/>
    <w:rPr>
      <w:color w:val="569FC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72DF"/>
    <w:rPr>
      <w:rFonts w:ascii="KFWCentroSans-Regular" w:hAnsi="KFWCentroSans-Regular" w:cs="KFWCentroSans-Regular"/>
      <w:color w:val="569FC6"/>
      <w:spacing w:val="2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FA7B6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7B64"/>
    <w:rPr>
      <w:rFonts w:ascii="KFWCentroSans-Regular" w:hAnsi="KFWCentroSans-Regular" w:cs="KFWCentroSans-Regular"/>
      <w:color w:val="4C5358"/>
      <w:spacing w:val="1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FA7B6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7B64"/>
    <w:rPr>
      <w:rFonts w:ascii="KFWCentroSans-Regular" w:hAnsi="KFWCentroSans-Regular" w:cs="KFWCentroSans-Regular"/>
      <w:color w:val="4C5358"/>
      <w:spacing w:val="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466"/>
    <w:pPr>
      <w:spacing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466"/>
    <w:rPr>
      <w:rFonts w:ascii="Segoe UI" w:hAnsi="Segoe UI" w:cs="Segoe UI"/>
      <w:color w:val="4C5358"/>
      <w:spacing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F94\AppData\Local\Temp\45\Temp1_Save-the-date-Karten.zip\Save_the_date_Karten\Windows%2010%20&amp;%20Office%20365\Office-Dateien%20DE\2_KfW_Save%20the%20date%20Lang-DIN%20hoch%20Version%202.dotx" TargetMode="External"/></Relationships>
</file>

<file path=word/theme/theme1.xml><?xml version="1.0" encoding="utf-8"?>
<a:theme xmlns:a="http://schemas.openxmlformats.org/drawingml/2006/main" name="KfW_Musterdokument">
  <a:themeElements>
    <a:clrScheme name="Benutzerdefiniert 151">
      <a:dk1>
        <a:srgbClr val="5A6166"/>
      </a:dk1>
      <a:lt1>
        <a:srgbClr val="FFFFFF"/>
      </a:lt1>
      <a:dk2>
        <a:srgbClr val="F0EEE1"/>
      </a:dk2>
      <a:lt2>
        <a:srgbClr val="13556F"/>
      </a:lt2>
      <a:accent1>
        <a:srgbClr val="005A8C"/>
      </a:accent1>
      <a:accent2>
        <a:srgbClr val="A4B419"/>
      </a:accent2>
      <a:accent3>
        <a:srgbClr val="55A0C6"/>
      </a:accent3>
      <a:accent4>
        <a:srgbClr val="BDC0C2"/>
      </a:accent4>
      <a:accent5>
        <a:srgbClr val="5A6166"/>
      </a:accent5>
      <a:accent6>
        <a:srgbClr val="9CA0A3"/>
      </a:accent6>
      <a:hlink>
        <a:srgbClr val="5A6166"/>
      </a:hlink>
      <a:folHlink>
        <a:srgbClr val="5A6166"/>
      </a:folHlink>
    </a:clrScheme>
    <a:fontScheme name="_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custClrLst>
    <a:custClr name="KfW Dunkelgrün 100%">
      <a:srgbClr val="507666"/>
    </a:custClr>
    <a:custClr name="KfW Dunkelgrün 40%">
      <a:srgbClr val="B9C8C2"/>
    </a:custClr>
    <a:custClr name="KfW Magenta 100%">
      <a:srgbClr val="9D0C6A"/>
    </a:custClr>
    <a:custClr name="KfW Magenta 20%">
      <a:srgbClr val="EBCEE1"/>
    </a:custClr>
    <a:custClr name="KfW Violett 100%">
      <a:srgbClr val="5B2C6F"/>
    </a:custClr>
    <a:custClr name="KfW Violett 20%">
      <a:srgbClr val="DED5E2"/>
    </a:custClr>
    <a:custClr name="KfW Rot">
      <a:srgbClr val="C80538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2_KfW_Save the date Lang-DIN hoch Version 2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Sellen, Clara</dc:creator>
  <cp:keywords/>
  <dc:description/>
  <cp:lastModifiedBy>Martin Danner</cp:lastModifiedBy>
  <cp:revision>2</cp:revision>
  <cp:lastPrinted>2021-04-06T09:16:00Z</cp:lastPrinted>
  <dcterms:created xsi:type="dcterms:W3CDTF">2022-02-16T16:08:00Z</dcterms:created>
  <dcterms:modified xsi:type="dcterms:W3CDTF">2022-02-16T16:08:00Z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2019-11-18T10:00:00Z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2019-11-18T10:00:00Z</vt:filetime>
  </property>
</Properties>
</file>